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D368A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306567" w:rsidP="00DE68A0">
            <w:r>
              <w:rPr>
                <w:rFonts w:hint="cs"/>
                <w:rtl/>
              </w:rPr>
              <w:t>24/11/2020</w:t>
            </w:r>
          </w:p>
        </w:tc>
      </w:tr>
    </w:tbl>
    <w:p w:rsidR="00332AFB" w:rsidRDefault="00D368A8" w:rsidP="00222867">
      <w:pPr>
        <w:rPr>
          <w:rtl/>
        </w:rPr>
      </w:pPr>
    </w:p>
    <w:p w:rsidR="00222867" w:rsidRDefault="00D368A8" w:rsidP="00222867">
      <w:pPr>
        <w:rPr>
          <w:rtl/>
        </w:rPr>
      </w:pPr>
    </w:p>
    <w:p w:rsidR="00222867" w:rsidRDefault="00D368A8" w:rsidP="00222867">
      <w:pPr>
        <w:rPr>
          <w:rtl/>
        </w:rPr>
      </w:pPr>
    </w:p>
    <w:p w:rsidR="00222867" w:rsidRDefault="00D368A8" w:rsidP="00222867">
      <w:pPr>
        <w:rPr>
          <w:rtl/>
        </w:rPr>
      </w:pPr>
    </w:p>
    <w:p w:rsidR="00222867" w:rsidRDefault="00D368A8" w:rsidP="00222867">
      <w:pPr>
        <w:rPr>
          <w:rtl/>
        </w:rPr>
      </w:pPr>
    </w:p>
    <w:p w:rsidR="00222867" w:rsidRDefault="00D368A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D368A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D368A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A662F8" w:rsidRDefault="00A662F8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1.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אגף גריאטריה, אגף </w:t>
            </w:r>
            <w:r w:rsidR="002D0A07">
              <w:rPr>
                <w:rFonts w:ascii="Arial" w:hAnsi="Arial" w:hint="cs"/>
                <w:b/>
                <w:sz w:val="22"/>
                <w:szCs w:val="22"/>
                <w:rtl/>
              </w:rPr>
              <w:t>שיקום, ואגף בריאות הנפש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2D0A07">
              <w:rPr>
                <w:rFonts w:ascii="Arial" w:hAnsi="Arial" w:hint="cs"/>
                <w:b/>
                <w:sz w:val="22"/>
                <w:szCs w:val="22"/>
                <w:rtl/>
              </w:rPr>
              <w:t>ב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משרד הבריאות משתמשים בתוכנות מבוססות </w:t>
            </w:r>
            <w:r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במערכות מחשוב שונות ביחידות אלו.</w:t>
            </w:r>
          </w:p>
          <w:p w:rsidR="006401F5" w:rsidRDefault="00A662F8" w:rsidP="0030656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2.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רשיונות שימוש בתוכנות </w:t>
            </w:r>
            <w:r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ניתנים לרכישה דרך חברת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ישראל,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נציג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בלעדי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של מוצרי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חברת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306567" w:rsidRPr="00306567" w:rsidRDefault="00306567" w:rsidP="0030656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מדובר הן ברישיונות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רגיל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, הן בריש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ונות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 BO (Business Objects</w:t>
            </w:r>
            <w:r>
              <w:rPr>
                <w:rFonts w:ascii="Arial" w:hAnsi="Arial"/>
                <w:b/>
                <w:sz w:val="22"/>
                <w:szCs w:val="22"/>
              </w:rPr>
              <w:t>)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והן ברישיונות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 MDM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D368A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D368A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D368A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D368A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D368A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סאפ ישראל בע"מ</w:t>
            </w:r>
          </w:p>
        </w:tc>
      </w:tr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1B250D">
              <w:rPr>
                <w:rFonts w:ascii="Arial" w:hAnsi="Arial"/>
                <w:b/>
                <w:sz w:val="22"/>
                <w:szCs w:val="22"/>
                <w:rtl/>
              </w:rPr>
              <w:t>513216275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C51C4">
        <w:tc>
          <w:tcPr>
            <w:tcW w:w="2675" w:type="dxa"/>
            <w:shd w:val="clear" w:color="auto" w:fill="E6E6E6"/>
            <w:hideMark/>
          </w:tcPr>
          <w:p w:rsidR="00222867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222867" w:rsidRPr="002C51C4" w:rsidRDefault="00306567" w:rsidP="002D0A0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265,000</w:t>
            </w:r>
            <w:r w:rsidR="002D0A0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 כולל מע"מ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7C4A53" w:rsidP="00C24B6C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2D0A07">
              <w:rPr>
                <w:rFonts w:ascii="Arial" w:hAnsi="Arial" w:hint="cs"/>
                <w:b/>
                <w:sz w:val="22"/>
                <w:szCs w:val="22"/>
                <w:rtl/>
              </w:rPr>
              <w:t>1/20</w:t>
            </w:r>
            <w:r w:rsidR="00306567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C24B6C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31/12/20</w:t>
            </w:r>
            <w:r w:rsidR="00306567">
              <w:rPr>
                <w:rFonts w:ascii="Arial" w:hAnsi="Arial" w:hint="cs"/>
                <w:b/>
                <w:sz w:val="22"/>
                <w:szCs w:val="22"/>
                <w:rtl/>
              </w:rPr>
              <w:t>21</w:t>
            </w:r>
          </w:p>
        </w:tc>
      </w:tr>
    </w:tbl>
    <w:p w:rsidR="00222867" w:rsidRPr="00AF57E9" w:rsidRDefault="00D368A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D368A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D368A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Pr="00A662F8" w:rsidRDefault="00A662F8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חברת סאפ ישראל בע"מ היא, למיטב ידיעתי, היחידה המספקת ומתחזקת רישיונות </w:t>
            </w:r>
            <w:r>
              <w:rPr>
                <w:rFonts w:ascii="Arial" w:hAnsi="Arial" w:hint="cs"/>
                <w:b/>
                <w:sz w:val="22"/>
                <w:szCs w:val="22"/>
              </w:rPr>
              <w:t>SAP</w:t>
            </w:r>
            <w:r w:rsidR="00D208B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ולפיכך הינה בגדר ספק יחיד לצורך התקשרות זו</w:t>
            </w:r>
            <w:r w:rsidR="006F14EA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D368A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D368A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D0A07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 שמייה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D0A07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מחלקת מימון וביטוח, תחום פיתוח ליבה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D0A07" w:rsidRDefault="002D0A07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2600019A" wp14:editId="694A4071">
                  <wp:extent cx="1352550" cy="609600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2550" cy="60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D368A8" w:rsidP="00222867">
      <w:pPr>
        <w:rPr>
          <w:rtl/>
        </w:rPr>
      </w:pPr>
    </w:p>
    <w:p w:rsidR="00572407" w:rsidRDefault="00572407" w:rsidP="00572407">
      <w:pPr>
        <w:rPr>
          <w:rtl/>
        </w:rPr>
      </w:pPr>
    </w:p>
    <w:p w:rsidR="00C24B6C" w:rsidRPr="00572407" w:rsidRDefault="00C24B6C" w:rsidP="00C24B6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C24B6C" w:rsidRDefault="00C24B6C" w:rsidP="00C24B6C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C24B6C" w:rsidRPr="00AF57E9" w:rsidTr="000D19C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B6C" w:rsidRPr="0053500C" w:rsidRDefault="00C24B6C" w:rsidP="000D19C6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B6C" w:rsidRPr="0053500C" w:rsidRDefault="00C24B6C" w:rsidP="000D19C6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תחום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B6C" w:rsidRPr="00AF57E9" w:rsidRDefault="00C24B6C" w:rsidP="000D19C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7EC8E3C2" wp14:editId="7BD68242">
                  <wp:extent cx="1943099" cy="38100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6735" cy="3836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24B6C" w:rsidRPr="00AF57E9" w:rsidTr="000D19C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24B6C" w:rsidRPr="00AF57E9" w:rsidRDefault="00C24B6C" w:rsidP="000D19C6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24B6C" w:rsidRPr="00AF57E9" w:rsidRDefault="00C24B6C" w:rsidP="000D19C6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24B6C" w:rsidRPr="00AF57E9" w:rsidRDefault="00C24B6C" w:rsidP="000D19C6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C24B6C" w:rsidRPr="00817FBA" w:rsidRDefault="00C24B6C" w:rsidP="00C24B6C"/>
    <w:p w:rsidR="00C24B6C" w:rsidRPr="00817FBA" w:rsidRDefault="00C24B6C" w:rsidP="00572407">
      <w:bookmarkStart w:id="0" w:name="_GoBack"/>
      <w:bookmarkEnd w:id="0"/>
    </w:p>
    <w:sectPr w:rsidR="00C24B6C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68A8" w:rsidRDefault="00D368A8">
      <w:r>
        <w:separator/>
      </w:r>
    </w:p>
  </w:endnote>
  <w:endnote w:type="continuationSeparator" w:id="0">
    <w:p w:rsidR="00D368A8" w:rsidRDefault="00D368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24B6C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24B6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D368A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D368A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68A8" w:rsidRDefault="00D368A8">
      <w:r>
        <w:separator/>
      </w:r>
    </w:p>
  </w:footnote>
  <w:footnote w:type="continuationSeparator" w:id="0">
    <w:p w:rsidR="00D368A8" w:rsidRDefault="00D368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368A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D368A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D368A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D368A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368A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D368A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D368A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3"/>
  </w:num>
  <w:num w:numId="11">
    <w:abstractNumId w:val="12"/>
  </w:num>
  <w:num w:numId="12">
    <w:abstractNumId w:val="6"/>
  </w:num>
  <w:num w:numId="13">
    <w:abstractNumId w:val="11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1277"/>
    <w:rsid w:val="001B1929"/>
    <w:rsid w:val="001B23D8"/>
    <w:rsid w:val="001B27BD"/>
    <w:rsid w:val="002C51C4"/>
    <w:rsid w:val="002D0A07"/>
    <w:rsid w:val="002D5C29"/>
    <w:rsid w:val="00306567"/>
    <w:rsid w:val="00336CDD"/>
    <w:rsid w:val="004A4352"/>
    <w:rsid w:val="004E0B2C"/>
    <w:rsid w:val="004E71C3"/>
    <w:rsid w:val="005130CB"/>
    <w:rsid w:val="00514ED8"/>
    <w:rsid w:val="00572407"/>
    <w:rsid w:val="006401F5"/>
    <w:rsid w:val="00643FC1"/>
    <w:rsid w:val="00675430"/>
    <w:rsid w:val="006F14EA"/>
    <w:rsid w:val="007548B0"/>
    <w:rsid w:val="007C4A53"/>
    <w:rsid w:val="009B6B29"/>
    <w:rsid w:val="009F7FB7"/>
    <w:rsid w:val="00A662F8"/>
    <w:rsid w:val="00AF173F"/>
    <w:rsid w:val="00B07843"/>
    <w:rsid w:val="00B53C37"/>
    <w:rsid w:val="00B85624"/>
    <w:rsid w:val="00B948B4"/>
    <w:rsid w:val="00BC4C4D"/>
    <w:rsid w:val="00C24B6C"/>
    <w:rsid w:val="00C35E1C"/>
    <w:rsid w:val="00C43315"/>
    <w:rsid w:val="00C70AF8"/>
    <w:rsid w:val="00D208B3"/>
    <w:rsid w:val="00D368A8"/>
    <w:rsid w:val="00E630D4"/>
    <w:rsid w:val="00E8203D"/>
    <w:rsid w:val="00EC145B"/>
    <w:rsid w:val="00F1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3C9B493"/>
  <w15:docId w15:val="{7450DB0D-6C34-4A21-AEAE-5C94ADF48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37EE095-7196-4A49-9715-70C6B24781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373</Words>
  <Characters>1869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אתי מלאייב</cp:lastModifiedBy>
  <cp:revision>2</cp:revision>
  <dcterms:created xsi:type="dcterms:W3CDTF">2020-11-24T13:12:00Z</dcterms:created>
  <dcterms:modified xsi:type="dcterms:W3CDTF">2020-11-24T13:12:00Z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